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BC9" w:rsidRDefault="00174BC9">
      <w:pPr>
        <w:rPr>
          <w:lang w:val="ca-ES"/>
        </w:rPr>
      </w:pPr>
    </w:p>
    <w:p w:rsidR="00174BC9" w:rsidRDefault="00174BC9">
      <w:pPr>
        <w:rPr>
          <w:lang w:val="ca-ES"/>
        </w:rPr>
      </w:pPr>
    </w:p>
    <w:p w:rsidR="00174BC9" w:rsidRPr="00871BC4" w:rsidRDefault="00174BC9"/>
    <w:p w:rsidR="00174BC9" w:rsidRPr="00871BC4" w:rsidRDefault="00174BC9"/>
    <w:p w:rsidR="00174BC9" w:rsidRDefault="00174BC9">
      <w:pPr>
        <w:rPr>
          <w:noProof/>
          <w:lang w:val="en-US"/>
        </w:rPr>
      </w:pPr>
      <w:r w:rsidRPr="003D3C9C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5" o:spid="_x0000_i1025" type="#_x0000_t75" alt="logo_ANTROP" style="width:398.25pt;height:126.75pt;visibility:visible">
            <v:imagedata r:id="rId4" o:title="" croptop="7534f" cropbottom="8286f" chromakey="#fdfdfd"/>
          </v:shape>
        </w:pict>
      </w:r>
    </w:p>
    <w:p w:rsidR="00174BC9" w:rsidRDefault="00174BC9">
      <w:pPr>
        <w:rPr>
          <w:noProof/>
          <w:lang w:val="en-US"/>
        </w:rPr>
      </w:pPr>
    </w:p>
    <w:p w:rsidR="00174BC9" w:rsidRDefault="00174BC9">
      <w:pPr>
        <w:rPr>
          <w:b/>
          <w:bCs/>
          <w:sz w:val="28"/>
          <w:szCs w:val="28"/>
        </w:rPr>
      </w:pPr>
    </w:p>
    <w:p w:rsidR="00174BC9" w:rsidRPr="0071543B" w:rsidRDefault="00174BC9" w:rsidP="0071543B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1543B">
        <w:rPr>
          <w:rFonts w:ascii="Times New Roman" w:hAnsi="Times New Roman"/>
          <w:b/>
          <w:bCs/>
          <w:sz w:val="28"/>
          <w:szCs w:val="28"/>
          <w:u w:val="single"/>
        </w:rPr>
        <w:t xml:space="preserve">Presentación de </w:t>
      </w:r>
      <w:smartTag w:uri="urn:schemas-microsoft-com:office:smarttags" w:element="PersonName">
        <w:smartTagPr>
          <w:attr w:name="ProductID" w:val="la Cátedra"/>
        </w:smartTagPr>
        <w:r w:rsidRPr="0071543B">
          <w:rPr>
            <w:rFonts w:ascii="Times New Roman" w:hAnsi="Times New Roman"/>
            <w:b/>
            <w:bCs/>
            <w:sz w:val="28"/>
            <w:szCs w:val="28"/>
            <w:u w:val="single"/>
          </w:rPr>
          <w:t>la Cátedra</w:t>
        </w:r>
      </w:smartTag>
      <w:r w:rsidRPr="0071543B">
        <w:rPr>
          <w:rFonts w:ascii="Times New Roman" w:hAnsi="Times New Roman"/>
          <w:b/>
          <w:bCs/>
          <w:sz w:val="28"/>
          <w:szCs w:val="28"/>
          <w:u w:val="single"/>
        </w:rPr>
        <w:t xml:space="preserve"> Ángel Palerm</w:t>
      </w:r>
    </w:p>
    <w:p w:rsidR="00174BC9" w:rsidRPr="0071543B" w:rsidRDefault="00174BC9" w:rsidP="0071543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74BC9" w:rsidRPr="0071543B" w:rsidRDefault="00174BC9" w:rsidP="0071543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Día 3 de setiembre, 16:</w:t>
      </w:r>
      <w:r w:rsidRPr="0071543B">
        <w:rPr>
          <w:rFonts w:ascii="Times New Roman" w:hAnsi="Times New Roman"/>
          <w:b/>
          <w:bCs/>
          <w:sz w:val="28"/>
          <w:szCs w:val="28"/>
        </w:rPr>
        <w:t>00 h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174BC9" w:rsidRPr="0071543B" w:rsidRDefault="00174BC9" w:rsidP="0071543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74BC9" w:rsidRPr="0071543B" w:rsidRDefault="00174BC9" w:rsidP="007154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1543B">
        <w:rPr>
          <w:rFonts w:ascii="Times New Roman" w:hAnsi="Times New Roman"/>
          <w:b/>
          <w:bCs/>
          <w:sz w:val="28"/>
          <w:szCs w:val="28"/>
        </w:rPr>
        <w:t>Sala de Juntas</w:t>
      </w:r>
    </w:p>
    <w:p w:rsidR="00174BC9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>1. Palabras de bienvenida y objetivos de la sesión (Joan J. Pujadas</w:t>
      </w:r>
      <w:r>
        <w:rPr>
          <w:rFonts w:ascii="Times New Roman" w:hAnsi="Times New Roman"/>
        </w:rPr>
        <w:t>, URV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 xml:space="preserve">2. </w:t>
      </w:r>
      <w:smartTag w:uri="urn:schemas-microsoft-com:office:smarttags" w:element="PersonName">
        <w:smartTagPr>
          <w:attr w:name="ProductID" w:val="la Cátedra"/>
        </w:smartTagPr>
        <w:r w:rsidRPr="0071543B">
          <w:rPr>
            <w:rFonts w:ascii="Times New Roman" w:hAnsi="Times New Roman"/>
          </w:rPr>
          <w:t>La Cátedra</w:t>
        </w:r>
      </w:smartTag>
      <w:r w:rsidRPr="0071543B">
        <w:rPr>
          <w:rFonts w:ascii="Times New Roman" w:hAnsi="Times New Roman"/>
        </w:rPr>
        <w:t xml:space="preserve"> Ángel Palerm en México (2005-2014) (Andrés Fábregas</w:t>
      </w:r>
      <w:r>
        <w:rPr>
          <w:rFonts w:ascii="Times New Roman" w:hAnsi="Times New Roman"/>
        </w:rPr>
        <w:t>, CIESAS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 xml:space="preserve">3. El acuerdo interuniversitario español vinculado a </w:t>
      </w:r>
      <w:smartTag w:uri="urn:schemas-microsoft-com:office:smarttags" w:element="PersonName">
        <w:smartTagPr>
          <w:attr w:name="ProductID" w:val="la CAP"/>
        </w:smartTagPr>
        <w:r w:rsidRPr="0071543B">
          <w:rPr>
            <w:rFonts w:ascii="Times New Roman" w:hAnsi="Times New Roman"/>
          </w:rPr>
          <w:t>la CAP</w:t>
        </w:r>
      </w:smartTag>
      <w:r w:rsidRPr="0071543B">
        <w:rPr>
          <w:rFonts w:ascii="Times New Roman" w:hAnsi="Times New Roman"/>
        </w:rPr>
        <w:t xml:space="preserve"> (Encarna Aguilar</w:t>
      </w:r>
      <w:r>
        <w:rPr>
          <w:rFonts w:ascii="Times New Roman" w:hAnsi="Times New Roman"/>
        </w:rPr>
        <w:t>, US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>4. La formación de un antropólogo español en México (Carlos Giménez</w:t>
      </w:r>
      <w:r>
        <w:rPr>
          <w:rFonts w:ascii="Times New Roman" w:hAnsi="Times New Roman"/>
        </w:rPr>
        <w:t>, UAM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>5. El impacto de la obra de A. Palerm y los estudios campesinos en España (Jesús Contreras</w:t>
      </w:r>
      <w:r>
        <w:rPr>
          <w:rFonts w:ascii="Times New Roman" w:hAnsi="Times New Roman"/>
        </w:rPr>
        <w:t>, UB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D00161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 xml:space="preserve">6. </w:t>
      </w:r>
      <w:r w:rsidRPr="00D00161">
        <w:rPr>
          <w:rFonts w:ascii="Times New Roman" w:hAnsi="Times New Roman"/>
        </w:rPr>
        <w:t>Caras de los pobladores rurales de México:</w:t>
      </w:r>
      <w:r>
        <w:rPr>
          <w:rFonts w:ascii="Times New Roman" w:hAnsi="Times New Roman"/>
        </w:rPr>
        <w:t xml:space="preserve"> </w:t>
      </w:r>
      <w:r w:rsidRPr="00D00161">
        <w:rPr>
          <w:rFonts w:ascii="Times New Roman" w:hAnsi="Times New Roman"/>
        </w:rPr>
        <w:t xml:space="preserve">reconstrucción del campesinado bajo el neoliberalismo </w:t>
      </w:r>
      <w:r w:rsidRPr="0071543B">
        <w:rPr>
          <w:rFonts w:ascii="Times New Roman" w:hAnsi="Times New Roman"/>
        </w:rPr>
        <w:t>(Gail Mummert</w:t>
      </w:r>
      <w:r>
        <w:rPr>
          <w:rFonts w:ascii="Times New Roman" w:hAnsi="Times New Roman"/>
        </w:rPr>
        <w:t>, ColMich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>7. La etnografía y el descubrimiento de muchos méxicos profundos (Andrés Fábregas</w:t>
      </w:r>
      <w:r>
        <w:rPr>
          <w:rFonts w:ascii="Times New Roman" w:hAnsi="Times New Roman"/>
        </w:rPr>
        <w:t>, CIESAS</w:t>
      </w:r>
      <w:r w:rsidRPr="0071543B">
        <w:rPr>
          <w:rFonts w:ascii="Times New Roman" w:hAnsi="Times New Roman"/>
        </w:rPr>
        <w:t>)</w:t>
      </w:r>
    </w:p>
    <w:p w:rsidR="00174BC9" w:rsidRPr="0071543B" w:rsidRDefault="00174BC9" w:rsidP="0071543B">
      <w:pPr>
        <w:jc w:val="both"/>
        <w:rPr>
          <w:rFonts w:ascii="Times New Roman" w:hAnsi="Times New Roman"/>
        </w:rPr>
      </w:pPr>
    </w:p>
    <w:p w:rsidR="00174BC9" w:rsidRPr="0071543B" w:rsidRDefault="00174BC9" w:rsidP="0071543B">
      <w:pPr>
        <w:jc w:val="both"/>
        <w:rPr>
          <w:rFonts w:ascii="Times New Roman" w:hAnsi="Times New Roman"/>
        </w:rPr>
      </w:pPr>
      <w:r w:rsidRPr="0071543B">
        <w:rPr>
          <w:rFonts w:ascii="Times New Roman" w:hAnsi="Times New Roman"/>
        </w:rPr>
        <w:t xml:space="preserve">8. El legado de la tradición etnográfica mexicana, </w:t>
      </w:r>
      <w:smartTag w:uri="urn:schemas-microsoft-com:office:smarttags" w:element="PersonName">
        <w:smartTagPr>
          <w:attr w:name="ProductID" w:val="la Cátedra Palerm"/>
        </w:smartTagPr>
        <w:r w:rsidRPr="0071543B">
          <w:rPr>
            <w:rFonts w:ascii="Times New Roman" w:hAnsi="Times New Roman"/>
          </w:rPr>
          <w:t>la Cátedra Palerm</w:t>
        </w:r>
      </w:smartTag>
      <w:r w:rsidRPr="0071543B">
        <w:rPr>
          <w:rFonts w:ascii="Times New Roman" w:hAnsi="Times New Roman"/>
        </w:rPr>
        <w:t xml:space="preserve"> y el futuro de la colaboración hispano-mexicana (Joan J. Pujadas</w:t>
      </w:r>
      <w:r>
        <w:rPr>
          <w:rFonts w:ascii="Times New Roman" w:hAnsi="Times New Roman"/>
        </w:rPr>
        <w:t>, URV</w:t>
      </w:r>
      <w:r w:rsidRPr="0071543B">
        <w:rPr>
          <w:rFonts w:ascii="Times New Roman" w:hAnsi="Times New Roman"/>
        </w:rPr>
        <w:t>)</w:t>
      </w:r>
    </w:p>
    <w:sectPr w:rsidR="00174BC9" w:rsidRPr="0071543B" w:rsidSect="00D419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BC4"/>
    <w:rsid w:val="00001B1B"/>
    <w:rsid w:val="000063BF"/>
    <w:rsid w:val="00006D88"/>
    <w:rsid w:val="00007410"/>
    <w:rsid w:val="000116AF"/>
    <w:rsid w:val="000219EC"/>
    <w:rsid w:val="0003103D"/>
    <w:rsid w:val="00040370"/>
    <w:rsid w:val="00043B7E"/>
    <w:rsid w:val="00051E91"/>
    <w:rsid w:val="00054325"/>
    <w:rsid w:val="000570DB"/>
    <w:rsid w:val="0005731F"/>
    <w:rsid w:val="0005772A"/>
    <w:rsid w:val="00057C2F"/>
    <w:rsid w:val="00057E5E"/>
    <w:rsid w:val="00063641"/>
    <w:rsid w:val="00067FE3"/>
    <w:rsid w:val="00071D36"/>
    <w:rsid w:val="00072206"/>
    <w:rsid w:val="00081D45"/>
    <w:rsid w:val="0008212C"/>
    <w:rsid w:val="0008536B"/>
    <w:rsid w:val="00090FE2"/>
    <w:rsid w:val="00091B31"/>
    <w:rsid w:val="000A219E"/>
    <w:rsid w:val="000A261F"/>
    <w:rsid w:val="000A5CE1"/>
    <w:rsid w:val="000A5D7B"/>
    <w:rsid w:val="000A6D7A"/>
    <w:rsid w:val="000B144E"/>
    <w:rsid w:val="000B1912"/>
    <w:rsid w:val="000B40EC"/>
    <w:rsid w:val="000B4812"/>
    <w:rsid w:val="000C04C1"/>
    <w:rsid w:val="000C1F66"/>
    <w:rsid w:val="000C2DE5"/>
    <w:rsid w:val="000C7C0F"/>
    <w:rsid w:val="000D31D0"/>
    <w:rsid w:val="000D7139"/>
    <w:rsid w:val="000E2B30"/>
    <w:rsid w:val="000E3C0F"/>
    <w:rsid w:val="000E3FB8"/>
    <w:rsid w:val="000E6DFA"/>
    <w:rsid w:val="000E7380"/>
    <w:rsid w:val="000F34D2"/>
    <w:rsid w:val="000F7B03"/>
    <w:rsid w:val="00104BD9"/>
    <w:rsid w:val="00105245"/>
    <w:rsid w:val="0010597C"/>
    <w:rsid w:val="001103A6"/>
    <w:rsid w:val="00114048"/>
    <w:rsid w:val="001161DF"/>
    <w:rsid w:val="001175FB"/>
    <w:rsid w:val="001212CB"/>
    <w:rsid w:val="00121A9A"/>
    <w:rsid w:val="00121B28"/>
    <w:rsid w:val="001236C7"/>
    <w:rsid w:val="00124868"/>
    <w:rsid w:val="00125D0A"/>
    <w:rsid w:val="00131438"/>
    <w:rsid w:val="001314CE"/>
    <w:rsid w:val="0013700E"/>
    <w:rsid w:val="00140D87"/>
    <w:rsid w:val="00151E91"/>
    <w:rsid w:val="00154AF9"/>
    <w:rsid w:val="00155381"/>
    <w:rsid w:val="0016269E"/>
    <w:rsid w:val="0017138E"/>
    <w:rsid w:val="001736FD"/>
    <w:rsid w:val="001737AC"/>
    <w:rsid w:val="00174813"/>
    <w:rsid w:val="00174BC9"/>
    <w:rsid w:val="00175397"/>
    <w:rsid w:val="00176AF3"/>
    <w:rsid w:val="0017716A"/>
    <w:rsid w:val="00183A98"/>
    <w:rsid w:val="001865F5"/>
    <w:rsid w:val="001900D8"/>
    <w:rsid w:val="00191621"/>
    <w:rsid w:val="00191845"/>
    <w:rsid w:val="0019199F"/>
    <w:rsid w:val="00193C6C"/>
    <w:rsid w:val="001958EA"/>
    <w:rsid w:val="001A0F91"/>
    <w:rsid w:val="001A2C07"/>
    <w:rsid w:val="001A3D64"/>
    <w:rsid w:val="001B28ED"/>
    <w:rsid w:val="001B2A5D"/>
    <w:rsid w:val="001B4596"/>
    <w:rsid w:val="001B69A6"/>
    <w:rsid w:val="001C0E56"/>
    <w:rsid w:val="001C271A"/>
    <w:rsid w:val="001C3F70"/>
    <w:rsid w:val="001D05C9"/>
    <w:rsid w:val="001E1EBB"/>
    <w:rsid w:val="001E3FD3"/>
    <w:rsid w:val="001E5237"/>
    <w:rsid w:val="001E612B"/>
    <w:rsid w:val="001F1CC2"/>
    <w:rsid w:val="001F6ECE"/>
    <w:rsid w:val="00200F43"/>
    <w:rsid w:val="00202A1C"/>
    <w:rsid w:val="00206CF1"/>
    <w:rsid w:val="002111B2"/>
    <w:rsid w:val="00215DE7"/>
    <w:rsid w:val="00221B37"/>
    <w:rsid w:val="002241B4"/>
    <w:rsid w:val="00224386"/>
    <w:rsid w:val="002248D0"/>
    <w:rsid w:val="002376A9"/>
    <w:rsid w:val="00240CFA"/>
    <w:rsid w:val="00243D12"/>
    <w:rsid w:val="00244C1B"/>
    <w:rsid w:val="00245F79"/>
    <w:rsid w:val="00260BC3"/>
    <w:rsid w:val="002665ED"/>
    <w:rsid w:val="00266C8B"/>
    <w:rsid w:val="002706BA"/>
    <w:rsid w:val="002748EB"/>
    <w:rsid w:val="00284A73"/>
    <w:rsid w:val="0028743A"/>
    <w:rsid w:val="00290F32"/>
    <w:rsid w:val="00291D5B"/>
    <w:rsid w:val="002931AA"/>
    <w:rsid w:val="002A7B7F"/>
    <w:rsid w:val="002B2D60"/>
    <w:rsid w:val="002C4955"/>
    <w:rsid w:val="002C4B7A"/>
    <w:rsid w:val="002D0245"/>
    <w:rsid w:val="002D0AAD"/>
    <w:rsid w:val="002D263F"/>
    <w:rsid w:val="002D68B9"/>
    <w:rsid w:val="002E2EBE"/>
    <w:rsid w:val="002F3360"/>
    <w:rsid w:val="002F63E2"/>
    <w:rsid w:val="00303340"/>
    <w:rsid w:val="00311305"/>
    <w:rsid w:val="00312309"/>
    <w:rsid w:val="0031399F"/>
    <w:rsid w:val="003202EF"/>
    <w:rsid w:val="00321CC2"/>
    <w:rsid w:val="0032513E"/>
    <w:rsid w:val="00327420"/>
    <w:rsid w:val="00335CEA"/>
    <w:rsid w:val="003420F3"/>
    <w:rsid w:val="00346F5C"/>
    <w:rsid w:val="0035300E"/>
    <w:rsid w:val="003619CE"/>
    <w:rsid w:val="00361B10"/>
    <w:rsid w:val="00361C82"/>
    <w:rsid w:val="0036208D"/>
    <w:rsid w:val="00375E7E"/>
    <w:rsid w:val="00380B3B"/>
    <w:rsid w:val="00380F42"/>
    <w:rsid w:val="00384060"/>
    <w:rsid w:val="00391442"/>
    <w:rsid w:val="00391B62"/>
    <w:rsid w:val="00392D29"/>
    <w:rsid w:val="003961A6"/>
    <w:rsid w:val="003A2CBB"/>
    <w:rsid w:val="003A55AC"/>
    <w:rsid w:val="003A6156"/>
    <w:rsid w:val="003A6766"/>
    <w:rsid w:val="003A7B41"/>
    <w:rsid w:val="003B082A"/>
    <w:rsid w:val="003B1BC0"/>
    <w:rsid w:val="003B43A6"/>
    <w:rsid w:val="003B4F98"/>
    <w:rsid w:val="003B5E09"/>
    <w:rsid w:val="003B7D0B"/>
    <w:rsid w:val="003C1CA5"/>
    <w:rsid w:val="003D2FE8"/>
    <w:rsid w:val="003D3C9C"/>
    <w:rsid w:val="003D55B1"/>
    <w:rsid w:val="003D7320"/>
    <w:rsid w:val="003D79A4"/>
    <w:rsid w:val="003E01B5"/>
    <w:rsid w:val="003E1AC0"/>
    <w:rsid w:val="003E44C0"/>
    <w:rsid w:val="003E4738"/>
    <w:rsid w:val="003E502A"/>
    <w:rsid w:val="003E59EF"/>
    <w:rsid w:val="003F1817"/>
    <w:rsid w:val="003F4501"/>
    <w:rsid w:val="003F7C06"/>
    <w:rsid w:val="00402420"/>
    <w:rsid w:val="00404D6D"/>
    <w:rsid w:val="00407AFF"/>
    <w:rsid w:val="00410B60"/>
    <w:rsid w:val="00412E70"/>
    <w:rsid w:val="00413005"/>
    <w:rsid w:val="00415781"/>
    <w:rsid w:val="00415F3C"/>
    <w:rsid w:val="0041674B"/>
    <w:rsid w:val="00417B6C"/>
    <w:rsid w:val="0042198A"/>
    <w:rsid w:val="00421E2F"/>
    <w:rsid w:val="00422A59"/>
    <w:rsid w:val="0042665E"/>
    <w:rsid w:val="0043164A"/>
    <w:rsid w:val="0043255C"/>
    <w:rsid w:val="00446A08"/>
    <w:rsid w:val="00446EDE"/>
    <w:rsid w:val="004529DC"/>
    <w:rsid w:val="00454432"/>
    <w:rsid w:val="004544A5"/>
    <w:rsid w:val="004600A8"/>
    <w:rsid w:val="004602AE"/>
    <w:rsid w:val="00460F3B"/>
    <w:rsid w:val="00464B58"/>
    <w:rsid w:val="00466A2D"/>
    <w:rsid w:val="0047276D"/>
    <w:rsid w:val="00472DB4"/>
    <w:rsid w:val="00476B44"/>
    <w:rsid w:val="00482369"/>
    <w:rsid w:val="00482A67"/>
    <w:rsid w:val="00484635"/>
    <w:rsid w:val="00491D05"/>
    <w:rsid w:val="00495F54"/>
    <w:rsid w:val="00495F6B"/>
    <w:rsid w:val="00496C1D"/>
    <w:rsid w:val="0049708A"/>
    <w:rsid w:val="004A1F96"/>
    <w:rsid w:val="004A74BF"/>
    <w:rsid w:val="004B36A1"/>
    <w:rsid w:val="004B7FF9"/>
    <w:rsid w:val="004C5B2D"/>
    <w:rsid w:val="004D6421"/>
    <w:rsid w:val="004E121C"/>
    <w:rsid w:val="004E1307"/>
    <w:rsid w:val="004E1498"/>
    <w:rsid w:val="004F161A"/>
    <w:rsid w:val="004F1B1A"/>
    <w:rsid w:val="004F2198"/>
    <w:rsid w:val="004F26AF"/>
    <w:rsid w:val="004F60C8"/>
    <w:rsid w:val="005020CA"/>
    <w:rsid w:val="0050233B"/>
    <w:rsid w:val="00506D1B"/>
    <w:rsid w:val="00507C24"/>
    <w:rsid w:val="00511B01"/>
    <w:rsid w:val="00513DDE"/>
    <w:rsid w:val="00514C21"/>
    <w:rsid w:val="00515AFE"/>
    <w:rsid w:val="00515FB9"/>
    <w:rsid w:val="00520CD9"/>
    <w:rsid w:val="00522235"/>
    <w:rsid w:val="005337A1"/>
    <w:rsid w:val="00535B27"/>
    <w:rsid w:val="00537144"/>
    <w:rsid w:val="00537404"/>
    <w:rsid w:val="0054110A"/>
    <w:rsid w:val="00542138"/>
    <w:rsid w:val="005433FF"/>
    <w:rsid w:val="00543678"/>
    <w:rsid w:val="00545CE3"/>
    <w:rsid w:val="00545F7D"/>
    <w:rsid w:val="00546937"/>
    <w:rsid w:val="005506C4"/>
    <w:rsid w:val="00554339"/>
    <w:rsid w:val="00561203"/>
    <w:rsid w:val="00561C01"/>
    <w:rsid w:val="00561D6A"/>
    <w:rsid w:val="00574D57"/>
    <w:rsid w:val="00585138"/>
    <w:rsid w:val="00585D37"/>
    <w:rsid w:val="005A184A"/>
    <w:rsid w:val="005A5A44"/>
    <w:rsid w:val="005B1DC9"/>
    <w:rsid w:val="005B29E9"/>
    <w:rsid w:val="005B46AD"/>
    <w:rsid w:val="005B4BC1"/>
    <w:rsid w:val="005B5675"/>
    <w:rsid w:val="005C1564"/>
    <w:rsid w:val="005D1A35"/>
    <w:rsid w:val="005D31BA"/>
    <w:rsid w:val="005D43B9"/>
    <w:rsid w:val="005D654B"/>
    <w:rsid w:val="005D72B5"/>
    <w:rsid w:val="005E1E98"/>
    <w:rsid w:val="005E6DCC"/>
    <w:rsid w:val="005E7C96"/>
    <w:rsid w:val="005F0B41"/>
    <w:rsid w:val="005F247C"/>
    <w:rsid w:val="005F3942"/>
    <w:rsid w:val="005F5149"/>
    <w:rsid w:val="005F7950"/>
    <w:rsid w:val="0060104F"/>
    <w:rsid w:val="00612DA2"/>
    <w:rsid w:val="00621ED2"/>
    <w:rsid w:val="00623264"/>
    <w:rsid w:val="006245C4"/>
    <w:rsid w:val="00626140"/>
    <w:rsid w:val="0063507F"/>
    <w:rsid w:val="00641566"/>
    <w:rsid w:val="00642A75"/>
    <w:rsid w:val="00662E5E"/>
    <w:rsid w:val="00666535"/>
    <w:rsid w:val="00670200"/>
    <w:rsid w:val="00672355"/>
    <w:rsid w:val="006733D6"/>
    <w:rsid w:val="0067497D"/>
    <w:rsid w:val="006753F9"/>
    <w:rsid w:val="00676ACE"/>
    <w:rsid w:val="006772EC"/>
    <w:rsid w:val="00677DBD"/>
    <w:rsid w:val="00677F13"/>
    <w:rsid w:val="00683FC8"/>
    <w:rsid w:val="00692370"/>
    <w:rsid w:val="00693084"/>
    <w:rsid w:val="0069406A"/>
    <w:rsid w:val="006A1008"/>
    <w:rsid w:val="006A1FF1"/>
    <w:rsid w:val="006A506C"/>
    <w:rsid w:val="006A5AC2"/>
    <w:rsid w:val="006A70DB"/>
    <w:rsid w:val="006B0CD5"/>
    <w:rsid w:val="006B0D8C"/>
    <w:rsid w:val="006B215D"/>
    <w:rsid w:val="006B38C7"/>
    <w:rsid w:val="006B5BC7"/>
    <w:rsid w:val="006B5C89"/>
    <w:rsid w:val="006C4CC7"/>
    <w:rsid w:val="006C5C9F"/>
    <w:rsid w:val="006C69B6"/>
    <w:rsid w:val="006D4951"/>
    <w:rsid w:val="006D774E"/>
    <w:rsid w:val="006D78F8"/>
    <w:rsid w:val="006E67AF"/>
    <w:rsid w:val="006F21B6"/>
    <w:rsid w:val="006F315E"/>
    <w:rsid w:val="006F4B5F"/>
    <w:rsid w:val="00701299"/>
    <w:rsid w:val="00701B79"/>
    <w:rsid w:val="0070646C"/>
    <w:rsid w:val="007108EF"/>
    <w:rsid w:val="007126D8"/>
    <w:rsid w:val="00712E6D"/>
    <w:rsid w:val="00713376"/>
    <w:rsid w:val="007137F8"/>
    <w:rsid w:val="0071543B"/>
    <w:rsid w:val="00717C70"/>
    <w:rsid w:val="00720826"/>
    <w:rsid w:val="00721FA9"/>
    <w:rsid w:val="00724DCA"/>
    <w:rsid w:val="0073071E"/>
    <w:rsid w:val="00732CDB"/>
    <w:rsid w:val="0073412F"/>
    <w:rsid w:val="00734851"/>
    <w:rsid w:val="00735BB1"/>
    <w:rsid w:val="00737847"/>
    <w:rsid w:val="00742F74"/>
    <w:rsid w:val="007455AC"/>
    <w:rsid w:val="00746677"/>
    <w:rsid w:val="00747105"/>
    <w:rsid w:val="00752825"/>
    <w:rsid w:val="00754738"/>
    <w:rsid w:val="00756470"/>
    <w:rsid w:val="00763742"/>
    <w:rsid w:val="00764632"/>
    <w:rsid w:val="00764773"/>
    <w:rsid w:val="00767E55"/>
    <w:rsid w:val="0077020B"/>
    <w:rsid w:val="00770A10"/>
    <w:rsid w:val="00771EF8"/>
    <w:rsid w:val="00792141"/>
    <w:rsid w:val="00792DAF"/>
    <w:rsid w:val="0079350F"/>
    <w:rsid w:val="00797ACF"/>
    <w:rsid w:val="007A5180"/>
    <w:rsid w:val="007A5FD8"/>
    <w:rsid w:val="007B0639"/>
    <w:rsid w:val="007B1163"/>
    <w:rsid w:val="007B1CF7"/>
    <w:rsid w:val="007B4B25"/>
    <w:rsid w:val="007B530D"/>
    <w:rsid w:val="007C3FEC"/>
    <w:rsid w:val="007C4DFF"/>
    <w:rsid w:val="007D0B08"/>
    <w:rsid w:val="007D48F2"/>
    <w:rsid w:val="007E3942"/>
    <w:rsid w:val="007E57EA"/>
    <w:rsid w:val="0080052B"/>
    <w:rsid w:val="00802525"/>
    <w:rsid w:val="0080434A"/>
    <w:rsid w:val="0080698E"/>
    <w:rsid w:val="00806DE1"/>
    <w:rsid w:val="00806FF2"/>
    <w:rsid w:val="00811AAE"/>
    <w:rsid w:val="00816F01"/>
    <w:rsid w:val="0081769A"/>
    <w:rsid w:val="008228F9"/>
    <w:rsid w:val="00824AC8"/>
    <w:rsid w:val="008471C5"/>
    <w:rsid w:val="00847B6D"/>
    <w:rsid w:val="0085286A"/>
    <w:rsid w:val="00854B23"/>
    <w:rsid w:val="00855144"/>
    <w:rsid w:val="00860554"/>
    <w:rsid w:val="00863AE1"/>
    <w:rsid w:val="00863DEF"/>
    <w:rsid w:val="008655A2"/>
    <w:rsid w:val="00867954"/>
    <w:rsid w:val="00871AF1"/>
    <w:rsid w:val="00871BC4"/>
    <w:rsid w:val="00871BCC"/>
    <w:rsid w:val="008764C5"/>
    <w:rsid w:val="008830F1"/>
    <w:rsid w:val="00890EB6"/>
    <w:rsid w:val="00892EF5"/>
    <w:rsid w:val="00893D83"/>
    <w:rsid w:val="008967BC"/>
    <w:rsid w:val="00897C43"/>
    <w:rsid w:val="008A1C6F"/>
    <w:rsid w:val="008B292E"/>
    <w:rsid w:val="008B2AFF"/>
    <w:rsid w:val="008B3222"/>
    <w:rsid w:val="008C32F9"/>
    <w:rsid w:val="008C36A5"/>
    <w:rsid w:val="008C566F"/>
    <w:rsid w:val="008D2526"/>
    <w:rsid w:val="008D2DE1"/>
    <w:rsid w:val="008D38CA"/>
    <w:rsid w:val="008D46C5"/>
    <w:rsid w:val="008D766B"/>
    <w:rsid w:val="008E2306"/>
    <w:rsid w:val="008E266D"/>
    <w:rsid w:val="008E473D"/>
    <w:rsid w:val="008E5F85"/>
    <w:rsid w:val="008E75CF"/>
    <w:rsid w:val="008F196D"/>
    <w:rsid w:val="008F460C"/>
    <w:rsid w:val="008F5806"/>
    <w:rsid w:val="008F5C88"/>
    <w:rsid w:val="008F5E2D"/>
    <w:rsid w:val="008F76C4"/>
    <w:rsid w:val="009017AC"/>
    <w:rsid w:val="009056D7"/>
    <w:rsid w:val="00916120"/>
    <w:rsid w:val="0091752F"/>
    <w:rsid w:val="00917A52"/>
    <w:rsid w:val="00921481"/>
    <w:rsid w:val="009234BE"/>
    <w:rsid w:val="009335A9"/>
    <w:rsid w:val="009377AD"/>
    <w:rsid w:val="009436EC"/>
    <w:rsid w:val="009459AC"/>
    <w:rsid w:val="00947F88"/>
    <w:rsid w:val="00960064"/>
    <w:rsid w:val="009603DC"/>
    <w:rsid w:val="009633D2"/>
    <w:rsid w:val="00964801"/>
    <w:rsid w:val="00965C57"/>
    <w:rsid w:val="00965FE5"/>
    <w:rsid w:val="00967EEC"/>
    <w:rsid w:val="009725E2"/>
    <w:rsid w:val="00981F60"/>
    <w:rsid w:val="0098372D"/>
    <w:rsid w:val="009879B5"/>
    <w:rsid w:val="00991570"/>
    <w:rsid w:val="00992D25"/>
    <w:rsid w:val="009A0F38"/>
    <w:rsid w:val="009A1076"/>
    <w:rsid w:val="009A15D2"/>
    <w:rsid w:val="009A1D55"/>
    <w:rsid w:val="009A40CE"/>
    <w:rsid w:val="009A5575"/>
    <w:rsid w:val="009A6118"/>
    <w:rsid w:val="009A73D8"/>
    <w:rsid w:val="009B1E44"/>
    <w:rsid w:val="009B626E"/>
    <w:rsid w:val="009C0ECE"/>
    <w:rsid w:val="009C1138"/>
    <w:rsid w:val="009C51A2"/>
    <w:rsid w:val="009C6962"/>
    <w:rsid w:val="009C770C"/>
    <w:rsid w:val="009D66B4"/>
    <w:rsid w:val="009E06BC"/>
    <w:rsid w:val="009F5382"/>
    <w:rsid w:val="009F728F"/>
    <w:rsid w:val="00A01837"/>
    <w:rsid w:val="00A02EC9"/>
    <w:rsid w:val="00A036E2"/>
    <w:rsid w:val="00A03B08"/>
    <w:rsid w:val="00A03D86"/>
    <w:rsid w:val="00A04CE4"/>
    <w:rsid w:val="00A126B2"/>
    <w:rsid w:val="00A14545"/>
    <w:rsid w:val="00A238CA"/>
    <w:rsid w:val="00A25D66"/>
    <w:rsid w:val="00A3411F"/>
    <w:rsid w:val="00A401D8"/>
    <w:rsid w:val="00A41413"/>
    <w:rsid w:val="00A42D8F"/>
    <w:rsid w:val="00A43E22"/>
    <w:rsid w:val="00A506BA"/>
    <w:rsid w:val="00A519D2"/>
    <w:rsid w:val="00A5535E"/>
    <w:rsid w:val="00A55EFA"/>
    <w:rsid w:val="00A57D33"/>
    <w:rsid w:val="00A6140F"/>
    <w:rsid w:val="00A62830"/>
    <w:rsid w:val="00A63E4C"/>
    <w:rsid w:val="00A70406"/>
    <w:rsid w:val="00A73196"/>
    <w:rsid w:val="00A74E69"/>
    <w:rsid w:val="00A80FB5"/>
    <w:rsid w:val="00A834A3"/>
    <w:rsid w:val="00A8471A"/>
    <w:rsid w:val="00A90AA6"/>
    <w:rsid w:val="00A97677"/>
    <w:rsid w:val="00A9767B"/>
    <w:rsid w:val="00AA7A1B"/>
    <w:rsid w:val="00AC3C24"/>
    <w:rsid w:val="00AC456D"/>
    <w:rsid w:val="00AC5113"/>
    <w:rsid w:val="00AD0F7D"/>
    <w:rsid w:val="00AD1CAB"/>
    <w:rsid w:val="00AD435B"/>
    <w:rsid w:val="00AF0ED2"/>
    <w:rsid w:val="00AF1397"/>
    <w:rsid w:val="00AF209A"/>
    <w:rsid w:val="00AF41B5"/>
    <w:rsid w:val="00B03938"/>
    <w:rsid w:val="00B12314"/>
    <w:rsid w:val="00B17EC1"/>
    <w:rsid w:val="00B22EA4"/>
    <w:rsid w:val="00B2438A"/>
    <w:rsid w:val="00B252CA"/>
    <w:rsid w:val="00B254F2"/>
    <w:rsid w:val="00B26A44"/>
    <w:rsid w:val="00B31B1A"/>
    <w:rsid w:val="00B343A4"/>
    <w:rsid w:val="00B36A2C"/>
    <w:rsid w:val="00B37426"/>
    <w:rsid w:val="00B37BDA"/>
    <w:rsid w:val="00B45CD9"/>
    <w:rsid w:val="00B502FA"/>
    <w:rsid w:val="00B526B1"/>
    <w:rsid w:val="00B53A3D"/>
    <w:rsid w:val="00B55B17"/>
    <w:rsid w:val="00B635B3"/>
    <w:rsid w:val="00B70396"/>
    <w:rsid w:val="00B70FDD"/>
    <w:rsid w:val="00B76362"/>
    <w:rsid w:val="00B8692C"/>
    <w:rsid w:val="00B9057B"/>
    <w:rsid w:val="00B92A63"/>
    <w:rsid w:val="00B9397D"/>
    <w:rsid w:val="00B960F2"/>
    <w:rsid w:val="00BA4CFC"/>
    <w:rsid w:val="00BA4FA6"/>
    <w:rsid w:val="00BA5431"/>
    <w:rsid w:val="00BB77B2"/>
    <w:rsid w:val="00BC4A55"/>
    <w:rsid w:val="00BC76BC"/>
    <w:rsid w:val="00BD0691"/>
    <w:rsid w:val="00BD07E0"/>
    <w:rsid w:val="00BE22F2"/>
    <w:rsid w:val="00BE3B1E"/>
    <w:rsid w:val="00BF267B"/>
    <w:rsid w:val="00BF2706"/>
    <w:rsid w:val="00BF6A19"/>
    <w:rsid w:val="00BF76B1"/>
    <w:rsid w:val="00C07F43"/>
    <w:rsid w:val="00C1146B"/>
    <w:rsid w:val="00C20D68"/>
    <w:rsid w:val="00C2458C"/>
    <w:rsid w:val="00C26411"/>
    <w:rsid w:val="00C43EF7"/>
    <w:rsid w:val="00C528C7"/>
    <w:rsid w:val="00C53576"/>
    <w:rsid w:val="00C552E1"/>
    <w:rsid w:val="00C56A5D"/>
    <w:rsid w:val="00C56AA4"/>
    <w:rsid w:val="00C5732C"/>
    <w:rsid w:val="00C57C83"/>
    <w:rsid w:val="00C61CA9"/>
    <w:rsid w:val="00C621EA"/>
    <w:rsid w:val="00C63D25"/>
    <w:rsid w:val="00C6642C"/>
    <w:rsid w:val="00C70BBB"/>
    <w:rsid w:val="00C71E11"/>
    <w:rsid w:val="00C74D1A"/>
    <w:rsid w:val="00C751E9"/>
    <w:rsid w:val="00C92AFA"/>
    <w:rsid w:val="00C95870"/>
    <w:rsid w:val="00C97112"/>
    <w:rsid w:val="00C97AC2"/>
    <w:rsid w:val="00CA63B7"/>
    <w:rsid w:val="00CB7669"/>
    <w:rsid w:val="00CB7C89"/>
    <w:rsid w:val="00CC437C"/>
    <w:rsid w:val="00CC4512"/>
    <w:rsid w:val="00CC497F"/>
    <w:rsid w:val="00CC7949"/>
    <w:rsid w:val="00CD140C"/>
    <w:rsid w:val="00CD4640"/>
    <w:rsid w:val="00CD5850"/>
    <w:rsid w:val="00CE24CA"/>
    <w:rsid w:val="00CF0658"/>
    <w:rsid w:val="00CF4DBE"/>
    <w:rsid w:val="00D00161"/>
    <w:rsid w:val="00D00E08"/>
    <w:rsid w:val="00D011FE"/>
    <w:rsid w:val="00D029A8"/>
    <w:rsid w:val="00D1087D"/>
    <w:rsid w:val="00D134FE"/>
    <w:rsid w:val="00D145E5"/>
    <w:rsid w:val="00D16DD7"/>
    <w:rsid w:val="00D20D8A"/>
    <w:rsid w:val="00D243ED"/>
    <w:rsid w:val="00D25C76"/>
    <w:rsid w:val="00D27D08"/>
    <w:rsid w:val="00D311D3"/>
    <w:rsid w:val="00D419AC"/>
    <w:rsid w:val="00D43110"/>
    <w:rsid w:val="00D43B53"/>
    <w:rsid w:val="00D44B62"/>
    <w:rsid w:val="00D5613B"/>
    <w:rsid w:val="00D57E72"/>
    <w:rsid w:val="00D64D13"/>
    <w:rsid w:val="00D65F50"/>
    <w:rsid w:val="00D66EDA"/>
    <w:rsid w:val="00D76609"/>
    <w:rsid w:val="00D76D51"/>
    <w:rsid w:val="00D867B3"/>
    <w:rsid w:val="00D868A0"/>
    <w:rsid w:val="00D86A8B"/>
    <w:rsid w:val="00D87E60"/>
    <w:rsid w:val="00D90D48"/>
    <w:rsid w:val="00DA1462"/>
    <w:rsid w:val="00DA7C4A"/>
    <w:rsid w:val="00DB31CC"/>
    <w:rsid w:val="00DB4CF4"/>
    <w:rsid w:val="00DB4F2B"/>
    <w:rsid w:val="00DB61C1"/>
    <w:rsid w:val="00DB6690"/>
    <w:rsid w:val="00DD0804"/>
    <w:rsid w:val="00DD31F8"/>
    <w:rsid w:val="00DD3932"/>
    <w:rsid w:val="00DD5A9C"/>
    <w:rsid w:val="00DD5B85"/>
    <w:rsid w:val="00DD78A6"/>
    <w:rsid w:val="00DE5851"/>
    <w:rsid w:val="00DE7994"/>
    <w:rsid w:val="00DF4436"/>
    <w:rsid w:val="00DF4499"/>
    <w:rsid w:val="00DF5B30"/>
    <w:rsid w:val="00E05ADE"/>
    <w:rsid w:val="00E06199"/>
    <w:rsid w:val="00E12012"/>
    <w:rsid w:val="00E14269"/>
    <w:rsid w:val="00E231B2"/>
    <w:rsid w:val="00E275B8"/>
    <w:rsid w:val="00E30D36"/>
    <w:rsid w:val="00E31BA8"/>
    <w:rsid w:val="00E33464"/>
    <w:rsid w:val="00E345D5"/>
    <w:rsid w:val="00E36E19"/>
    <w:rsid w:val="00E3760A"/>
    <w:rsid w:val="00E42AED"/>
    <w:rsid w:val="00E43715"/>
    <w:rsid w:val="00E47015"/>
    <w:rsid w:val="00E47E9A"/>
    <w:rsid w:val="00E5373A"/>
    <w:rsid w:val="00E53F7C"/>
    <w:rsid w:val="00E55173"/>
    <w:rsid w:val="00E6187A"/>
    <w:rsid w:val="00E65C09"/>
    <w:rsid w:val="00E713CC"/>
    <w:rsid w:val="00E73D4E"/>
    <w:rsid w:val="00E7417F"/>
    <w:rsid w:val="00E90764"/>
    <w:rsid w:val="00E913A7"/>
    <w:rsid w:val="00E92708"/>
    <w:rsid w:val="00E92F82"/>
    <w:rsid w:val="00EA438D"/>
    <w:rsid w:val="00EA6DAF"/>
    <w:rsid w:val="00EA6E29"/>
    <w:rsid w:val="00EA7BAA"/>
    <w:rsid w:val="00EB19C6"/>
    <w:rsid w:val="00EB3892"/>
    <w:rsid w:val="00EB4747"/>
    <w:rsid w:val="00EB63C1"/>
    <w:rsid w:val="00EB7036"/>
    <w:rsid w:val="00EB7427"/>
    <w:rsid w:val="00EC0A92"/>
    <w:rsid w:val="00EC1994"/>
    <w:rsid w:val="00EC4A9C"/>
    <w:rsid w:val="00EC5CD3"/>
    <w:rsid w:val="00ED0E61"/>
    <w:rsid w:val="00ED1CB1"/>
    <w:rsid w:val="00ED6D44"/>
    <w:rsid w:val="00ED7382"/>
    <w:rsid w:val="00EE38D0"/>
    <w:rsid w:val="00EE49EF"/>
    <w:rsid w:val="00EF0498"/>
    <w:rsid w:val="00EF132E"/>
    <w:rsid w:val="00EF1A38"/>
    <w:rsid w:val="00EF38E7"/>
    <w:rsid w:val="00EF5534"/>
    <w:rsid w:val="00EF5B30"/>
    <w:rsid w:val="00F00247"/>
    <w:rsid w:val="00F021E5"/>
    <w:rsid w:val="00F06700"/>
    <w:rsid w:val="00F06A8C"/>
    <w:rsid w:val="00F07A45"/>
    <w:rsid w:val="00F107B2"/>
    <w:rsid w:val="00F15A5E"/>
    <w:rsid w:val="00F16EBA"/>
    <w:rsid w:val="00F20D03"/>
    <w:rsid w:val="00F213DE"/>
    <w:rsid w:val="00F23D11"/>
    <w:rsid w:val="00F4075D"/>
    <w:rsid w:val="00F412B8"/>
    <w:rsid w:val="00F43105"/>
    <w:rsid w:val="00F43B91"/>
    <w:rsid w:val="00F46950"/>
    <w:rsid w:val="00F46D5A"/>
    <w:rsid w:val="00F51F29"/>
    <w:rsid w:val="00F53D59"/>
    <w:rsid w:val="00F53F1C"/>
    <w:rsid w:val="00F54A50"/>
    <w:rsid w:val="00F56AAA"/>
    <w:rsid w:val="00F6225F"/>
    <w:rsid w:val="00F63226"/>
    <w:rsid w:val="00F634AA"/>
    <w:rsid w:val="00F63845"/>
    <w:rsid w:val="00F72AEC"/>
    <w:rsid w:val="00F80E3F"/>
    <w:rsid w:val="00F851B8"/>
    <w:rsid w:val="00F91E3E"/>
    <w:rsid w:val="00F96391"/>
    <w:rsid w:val="00F9716A"/>
    <w:rsid w:val="00FA09B6"/>
    <w:rsid w:val="00FA35CA"/>
    <w:rsid w:val="00FA4864"/>
    <w:rsid w:val="00FA5768"/>
    <w:rsid w:val="00FA60F6"/>
    <w:rsid w:val="00FA7F5D"/>
    <w:rsid w:val="00FC020D"/>
    <w:rsid w:val="00FC2E0E"/>
    <w:rsid w:val="00FC5AE6"/>
    <w:rsid w:val="00FD13FB"/>
    <w:rsid w:val="00FD1C94"/>
    <w:rsid w:val="00FD4499"/>
    <w:rsid w:val="00FD617A"/>
    <w:rsid w:val="00FD644A"/>
    <w:rsid w:val="00FD6E98"/>
    <w:rsid w:val="00FD7C18"/>
    <w:rsid w:val="00FE25A5"/>
    <w:rsid w:val="00FE4317"/>
    <w:rsid w:val="00FF3C0D"/>
    <w:rsid w:val="00FF4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9AC"/>
    <w:rPr>
      <w:rFonts w:ascii="Arial" w:hAnsi="Arial"/>
      <w:sz w:val="24"/>
      <w:szCs w:val="24"/>
      <w:lang w:val="es-ES" w:eastAsia="ca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80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128</Words>
  <Characters>731</Characters>
  <Application>Microsoft Office Outlook</Application>
  <DocSecurity>0</DocSecurity>
  <Lines>0</Lines>
  <Paragraphs>0</Paragraphs>
  <ScaleCrop>false</ScaleCrop>
  <Company>URV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la Cátedra Ángel Palerm</dc:title>
  <dc:subject/>
  <dc:creator>URV</dc:creator>
  <cp:keywords/>
  <dc:description/>
  <cp:lastModifiedBy>URV</cp:lastModifiedBy>
  <cp:revision>2</cp:revision>
  <cp:lastPrinted>2014-07-28T08:55:00Z</cp:lastPrinted>
  <dcterms:created xsi:type="dcterms:W3CDTF">2014-08-26T10:17:00Z</dcterms:created>
  <dcterms:modified xsi:type="dcterms:W3CDTF">2014-08-26T10:17:00Z</dcterms:modified>
</cp:coreProperties>
</file>